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392B" w14:textId="77777777" w:rsidR="00313C74" w:rsidRDefault="00313C74" w:rsidP="00313C74">
      <w:pPr>
        <w:pStyle w:val="Rubrik"/>
      </w:pPr>
    </w:p>
    <w:p w14:paraId="62772A1E" w14:textId="77777777" w:rsidR="00C7504A" w:rsidRPr="00313C74" w:rsidRDefault="00C7504A" w:rsidP="00313C74">
      <w:pPr>
        <w:pStyle w:val="Rubrik"/>
        <w:rPr>
          <w:sz w:val="52"/>
          <w:szCs w:val="52"/>
        </w:rPr>
      </w:pPr>
      <w:r w:rsidRPr="00313C74">
        <w:rPr>
          <w:sz w:val="52"/>
          <w:szCs w:val="52"/>
        </w:rPr>
        <w:t>Ansökan om uppskov med</w:t>
      </w:r>
      <w:r w:rsidR="00313C74" w:rsidRPr="00313C74">
        <w:rPr>
          <w:sz w:val="52"/>
          <w:szCs w:val="52"/>
        </w:rPr>
        <w:t xml:space="preserve"> </w:t>
      </w:r>
      <w:r w:rsidRPr="00313C74">
        <w:rPr>
          <w:sz w:val="52"/>
          <w:szCs w:val="52"/>
        </w:rPr>
        <w:t>kvalitetskontroll</w:t>
      </w:r>
    </w:p>
    <w:p w14:paraId="1097B8B6" w14:textId="77777777" w:rsidR="00C7504A" w:rsidRDefault="00313C74" w:rsidP="00C7504A">
      <w:r>
        <w:t>Redovisnings- och löntjänster</w:t>
      </w:r>
      <w:r>
        <w:br/>
      </w:r>
      <w:r w:rsidR="00D01FF8">
        <w:t xml:space="preserve">Skickas </w:t>
      </w:r>
      <w:r w:rsidR="00D01FF8" w:rsidRPr="00D01FF8">
        <w:t>t</w:t>
      </w:r>
      <w:r w:rsidR="00C7504A" w:rsidRPr="00D01FF8">
        <w:t>ill FAR:s kvalitetssekretariat</w:t>
      </w:r>
      <w:r w:rsidR="003B0B00" w:rsidRPr="00D01FF8">
        <w:t xml:space="preserve"> (</w:t>
      </w:r>
      <w:hyperlink r:id="rId9" w:history="1">
        <w:r w:rsidR="00D01FF8" w:rsidRPr="00D01FF8">
          <w:rPr>
            <w:rStyle w:val="Hyperlnk"/>
          </w:rPr>
          <w:t>kvalitetskontroll@far.se</w:t>
        </w:r>
      </w:hyperlink>
      <w:r w:rsidR="003B0B00" w:rsidRPr="00D01FF8">
        <w:t>)</w:t>
      </w:r>
    </w:p>
    <w:p w14:paraId="2795E29A" w14:textId="77777777" w:rsidR="00D01FF8" w:rsidRPr="00042EFC" w:rsidRDefault="00D01FF8" w:rsidP="00C7504A"/>
    <w:p w14:paraId="3C230889" w14:textId="77777777" w:rsidR="00C7504A" w:rsidRPr="00C7504A" w:rsidRDefault="00C7504A" w:rsidP="00C7504A">
      <w:r w:rsidRPr="00D01FF8">
        <w:rPr>
          <w:b/>
          <w:bCs/>
        </w:rPr>
        <w:t>Företag:</w:t>
      </w:r>
      <w:r w:rsidR="00BE4FBB">
        <w:t xml:space="preserve"> </w:t>
      </w:r>
      <w:sdt>
        <w:sdtPr>
          <w:id w:val="-1109279886"/>
          <w:placeholder>
            <w:docPart w:val="54F57860238A4086A9D67AB6CED79F0D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BE2D49" w:rsidRPr="00973412">
            <w:rPr>
              <w:rStyle w:val="Platshllartext"/>
            </w:rPr>
            <w:t>Klicka eller tryck här för att ange text.</w:t>
          </w:r>
        </w:sdtContent>
      </w:sdt>
    </w:p>
    <w:p w14:paraId="270B3A66" w14:textId="77777777" w:rsidR="00C7504A" w:rsidRPr="00C7504A" w:rsidRDefault="00C7504A" w:rsidP="00C7504A">
      <w:pPr>
        <w:rPr>
          <w:b/>
          <w:bCs/>
          <w:u w:val="single"/>
        </w:rPr>
      </w:pPr>
      <w:r w:rsidRPr="00D01FF8">
        <w:rPr>
          <w:b/>
          <w:bCs/>
        </w:rPr>
        <w:t>Organisationsnummer:</w:t>
      </w:r>
      <w:r w:rsidR="00BE2D49">
        <w:t xml:space="preserve"> </w:t>
      </w:r>
      <w:sdt>
        <w:sdtPr>
          <w:id w:val="1536150635"/>
          <w:placeholder>
            <w:docPart w:val="E0185A076A534A1587A9F548715ADE62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BE2D49" w:rsidRPr="00973412">
            <w:rPr>
              <w:rStyle w:val="Platshllartext"/>
            </w:rPr>
            <w:t>Klicka eller tryck här för att ange text.</w:t>
          </w:r>
        </w:sdtContent>
      </w:sdt>
    </w:p>
    <w:p w14:paraId="74CC3198" w14:textId="77777777" w:rsidR="00C7504A" w:rsidRPr="00C7504A" w:rsidRDefault="00C7504A" w:rsidP="00C7504A">
      <w:pPr>
        <w:rPr>
          <w:b/>
          <w:bCs/>
          <w:u w:val="single"/>
        </w:rPr>
      </w:pPr>
      <w:r w:rsidRPr="00D01FF8">
        <w:rPr>
          <w:b/>
          <w:bCs/>
        </w:rPr>
        <w:t>Ansvarig redovisnings-/lönekonsult:</w:t>
      </w:r>
      <w:r w:rsidR="00BE2D49">
        <w:t xml:space="preserve"> </w:t>
      </w:r>
      <w:sdt>
        <w:sdtPr>
          <w:id w:val="-313718372"/>
          <w:placeholder>
            <w:docPart w:val="530BA8CA5BC94FE285FDFA172D850D1F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BE2D49" w:rsidRPr="00973412">
            <w:rPr>
              <w:rStyle w:val="Platshllartext"/>
            </w:rPr>
            <w:t>Klicka eller tryck här för att ange text.</w:t>
          </w:r>
        </w:sdtContent>
      </w:sdt>
    </w:p>
    <w:p w14:paraId="58978C8D" w14:textId="77777777" w:rsidR="00C7504A" w:rsidRDefault="00C7504A" w:rsidP="00C7504A">
      <w:pPr>
        <w:rPr>
          <w:b/>
          <w:bCs/>
          <w:u w:val="single"/>
        </w:rPr>
      </w:pPr>
      <w:r w:rsidRPr="00D01FF8">
        <w:rPr>
          <w:b/>
          <w:bCs/>
        </w:rPr>
        <w:t>Diarienummer:</w:t>
      </w:r>
      <w:r w:rsidR="00BE2D49">
        <w:t xml:space="preserve"> </w:t>
      </w:r>
      <w:sdt>
        <w:sdtPr>
          <w:id w:val="-2106030367"/>
          <w:placeholder>
            <w:docPart w:val="EE5F218C2DE04819997C0063DA09EA68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BE2D49" w:rsidRPr="00973412">
            <w:rPr>
              <w:rStyle w:val="Platshllartext"/>
            </w:rPr>
            <w:t>Klicka eller tryck här för att ange text.</w:t>
          </w:r>
        </w:sdtContent>
      </w:sdt>
    </w:p>
    <w:p w14:paraId="48F7F2A3" w14:textId="77777777" w:rsidR="00C7504A" w:rsidRPr="00D01FF8" w:rsidRDefault="00D01FF8" w:rsidP="00C7504A">
      <w:pPr>
        <w:rPr>
          <w:b/>
          <w:bCs/>
        </w:rPr>
      </w:pPr>
      <w:r w:rsidRPr="00D01FF8">
        <w:rPr>
          <w:b/>
          <w:bCs/>
        </w:rPr>
        <w:t>Namn på konsult/konsulter ansökan avser:</w:t>
      </w:r>
      <w:r>
        <w:t xml:space="preserve"> </w:t>
      </w:r>
      <w:sdt>
        <w:sdtPr>
          <w:id w:val="1532914686"/>
          <w:placeholder>
            <w:docPart w:val="BF058A43CA72423AB324FFBAB841B9B4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Pr="00973412">
            <w:rPr>
              <w:rStyle w:val="Platshllartext"/>
            </w:rPr>
            <w:t>Klicka eller tryck här för att ange text.</w:t>
          </w:r>
        </w:sdtContent>
      </w:sdt>
      <w:r w:rsidRPr="00D01FF8">
        <w:rPr>
          <w:b/>
          <w:bCs/>
        </w:rPr>
        <w:br/>
      </w:r>
    </w:p>
    <w:p w14:paraId="6B2422E4" w14:textId="77777777" w:rsidR="00C7504A" w:rsidRPr="00C7504A" w:rsidRDefault="00C7504A" w:rsidP="00C7504A">
      <w:pPr>
        <w:rPr>
          <w:b/>
          <w:bCs/>
        </w:rPr>
      </w:pPr>
      <w:r w:rsidRPr="00C7504A">
        <w:rPr>
          <w:b/>
          <w:bCs/>
        </w:rPr>
        <w:t>Skäl för ansökan om uppskov</w:t>
      </w:r>
    </w:p>
    <w:p w14:paraId="645B7033" w14:textId="77777777" w:rsidR="00C7504A" w:rsidRPr="00C7504A" w:rsidRDefault="005C4047" w:rsidP="00C7504A">
      <w:sdt>
        <w:sdtPr>
          <w:id w:val="1901164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CE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Planerad avveckling av verksamheten</w:t>
      </w:r>
    </w:p>
    <w:p w14:paraId="22EC399C" w14:textId="77777777" w:rsidR="00C7504A" w:rsidRPr="00C7504A" w:rsidRDefault="005C4047" w:rsidP="00C7504A">
      <w:sdt>
        <w:sdtPr>
          <w:id w:val="-184446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C03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Sjukdom/långtidssjukskrivning</w:t>
      </w:r>
    </w:p>
    <w:p w14:paraId="5B6ACA6C" w14:textId="77777777" w:rsidR="00C7504A" w:rsidRPr="00C7504A" w:rsidRDefault="005C4047" w:rsidP="00C7504A">
      <w:sdt>
        <w:sdtPr>
          <w:id w:val="-1978371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C03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Föräldraledighet</w:t>
      </w:r>
    </w:p>
    <w:p w14:paraId="2AE46648" w14:textId="77777777" w:rsidR="00C7504A" w:rsidRPr="00C7504A" w:rsidRDefault="005C4047" w:rsidP="00C7504A">
      <w:sdt>
        <w:sdtPr>
          <w:id w:val="536080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C03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Byte av arbetsgivare</w:t>
      </w:r>
    </w:p>
    <w:p w14:paraId="173491DB" w14:textId="77777777" w:rsidR="00C7504A" w:rsidRPr="00C7504A" w:rsidRDefault="005C4047" w:rsidP="00C7504A">
      <w:sdt>
        <w:sdtPr>
          <w:id w:val="1513257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C03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Nystartad verksamhet</w:t>
      </w:r>
    </w:p>
    <w:p w14:paraId="56CC2CCA" w14:textId="77777777" w:rsidR="00C7504A" w:rsidRPr="00C7504A" w:rsidRDefault="005C4047" w:rsidP="00C7504A">
      <w:sdt>
        <w:sdtPr>
          <w:id w:val="-688530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C03">
            <w:rPr>
              <w:rFonts w:ascii="MS Gothic" w:eastAsia="MS Gothic" w:hAnsi="MS Gothic" w:hint="eastAsia"/>
            </w:rPr>
            <w:t>☐</w:t>
          </w:r>
        </w:sdtContent>
      </w:sdt>
      <w:r w:rsidR="00270C03" w:rsidRPr="00C7504A">
        <w:t xml:space="preserve"> </w:t>
      </w:r>
      <w:r w:rsidR="00C7504A" w:rsidRPr="00C7504A">
        <w:t>Annat skäl (beskriv nedan)</w:t>
      </w:r>
    </w:p>
    <w:p w14:paraId="71DF1DFE" w14:textId="77777777" w:rsidR="00C7504A" w:rsidRPr="00973412" w:rsidRDefault="00C7504A" w:rsidP="00C7504A">
      <w:r w:rsidRPr="00C7504A">
        <w:rPr>
          <w:u w:val="single"/>
        </w:rPr>
        <w:t>Beskrivning:</w:t>
      </w:r>
    </w:p>
    <w:p w14:paraId="178E8699" w14:textId="77777777" w:rsidR="004E14C7" w:rsidRDefault="005C4047" w:rsidP="00C7504A">
      <w:pPr>
        <w:rPr>
          <w:u w:val="single"/>
        </w:rPr>
      </w:pPr>
      <w:sdt>
        <w:sdtPr>
          <w:id w:val="-492722123"/>
          <w:placeholder>
            <w:docPart w:val="6950B8C9F8FF43C299A1062BEEB934FB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4E14C7" w:rsidRPr="00973412">
            <w:rPr>
              <w:rStyle w:val="Platshllartext"/>
            </w:rPr>
            <w:t>Klicka eller tryck här för att ange text.</w:t>
          </w:r>
        </w:sdtContent>
      </w:sdt>
    </w:p>
    <w:p w14:paraId="51CE4FA8" w14:textId="77777777" w:rsidR="00C7504A" w:rsidRPr="00C7504A" w:rsidRDefault="00C7504A" w:rsidP="00C7504A">
      <w:pPr>
        <w:rPr>
          <w:b/>
          <w:bCs/>
        </w:rPr>
      </w:pPr>
      <w:r w:rsidRPr="00C7504A">
        <w:rPr>
          <w:b/>
          <w:bCs/>
        </w:rPr>
        <w:t>Begärd uppskovsperiod</w:t>
      </w:r>
    </w:p>
    <w:p w14:paraId="72D2C315" w14:textId="77777777" w:rsidR="00C7504A" w:rsidRPr="00C7504A" w:rsidRDefault="00C7504A" w:rsidP="00C7504A">
      <w:r w:rsidRPr="00C7504A">
        <w:t xml:space="preserve">Önskat uppskov till och med: </w:t>
      </w:r>
      <w:sdt>
        <w:sdtPr>
          <w:rPr>
            <w:b/>
            <w:bCs/>
            <w:u w:val="single"/>
          </w:rPr>
          <w:id w:val="1502776147"/>
          <w:placeholder>
            <w:docPart w:val="168DBA25B5D3471A95A67F677E29F6B0"/>
          </w:placeholder>
          <w:showingPlcHdr/>
          <w:text/>
        </w:sdtPr>
        <w:sdtEndPr/>
        <w:sdtContent>
          <w:r w:rsidR="005B6687" w:rsidRPr="00973412">
            <w:rPr>
              <w:rStyle w:val="Platshllartext"/>
            </w:rPr>
            <w:t>Klicka eller tryck här för att ange text.</w:t>
          </w:r>
        </w:sdtContent>
      </w:sdt>
    </w:p>
    <w:p w14:paraId="1A9301C7" w14:textId="77777777" w:rsidR="00C7504A" w:rsidRPr="00C7504A" w:rsidRDefault="00C7504A" w:rsidP="00C7504A">
      <w:pPr>
        <w:rPr>
          <w:b/>
          <w:bCs/>
        </w:rPr>
      </w:pPr>
      <w:r w:rsidRPr="00C7504A">
        <w:rPr>
          <w:b/>
          <w:bCs/>
        </w:rPr>
        <w:t>Bilagor</w:t>
      </w:r>
      <w:r w:rsidR="0089378C">
        <w:rPr>
          <w:b/>
          <w:bCs/>
        </w:rPr>
        <w:t xml:space="preserve"> (bifogas ansökan)</w:t>
      </w:r>
    </w:p>
    <w:p w14:paraId="14B80098" w14:textId="77777777" w:rsidR="00C7504A" w:rsidRPr="00C7504A" w:rsidRDefault="005C4047" w:rsidP="00C7504A">
      <w:sdt>
        <w:sdtPr>
          <w:id w:val="-209353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CE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Sjukintyg</w:t>
      </w:r>
      <w:r w:rsidR="005B6687">
        <w:t xml:space="preserve"> </w:t>
      </w:r>
    </w:p>
    <w:p w14:paraId="71FB7DC4" w14:textId="77777777" w:rsidR="00C7504A" w:rsidRPr="00C7504A" w:rsidRDefault="005C4047" w:rsidP="00C7504A">
      <w:sdt>
        <w:sdtPr>
          <w:id w:val="-1344314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CE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Tidplan för avveckling</w:t>
      </w:r>
    </w:p>
    <w:p w14:paraId="5814AB08" w14:textId="77777777" w:rsidR="00C7504A" w:rsidRPr="00C7504A" w:rsidRDefault="005C4047" w:rsidP="00C7504A">
      <w:sdt>
        <w:sdtPr>
          <w:id w:val="-1029099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CE">
            <w:rPr>
              <w:rFonts w:ascii="MS Gothic" w:eastAsia="MS Gothic" w:hAnsi="MS Gothic" w:hint="eastAsia"/>
            </w:rPr>
            <w:t>☐</w:t>
          </w:r>
        </w:sdtContent>
      </w:sdt>
      <w:r w:rsidR="00C7504A" w:rsidRPr="00C7504A">
        <w:t xml:space="preserve"> Annat underlag</w:t>
      </w:r>
      <w:r w:rsidR="005B6687">
        <w:t xml:space="preserve">: </w:t>
      </w:r>
      <w:sdt>
        <w:sdtPr>
          <w:rPr>
            <w:b/>
            <w:bCs/>
            <w:u w:val="single"/>
          </w:rPr>
          <w:id w:val="311230545"/>
          <w:placeholder>
            <w:docPart w:val="BB924AA2DB2A410BA31ED8AEDFA12988"/>
          </w:placeholder>
          <w:showingPlcHdr/>
          <w:text/>
        </w:sdtPr>
        <w:sdtEndPr/>
        <w:sdtContent>
          <w:r w:rsidR="005B6687" w:rsidRPr="004447D7">
            <w:rPr>
              <w:rStyle w:val="Platshllartext"/>
            </w:rPr>
            <w:t>Klicka eller tryck här för att ange text.</w:t>
          </w:r>
        </w:sdtContent>
      </w:sdt>
    </w:p>
    <w:p w14:paraId="2BF2423A" w14:textId="77777777" w:rsidR="00313C74" w:rsidRPr="00C7504A" w:rsidRDefault="00313C74" w:rsidP="00313C74">
      <w:pPr>
        <w:rPr>
          <w:b/>
          <w:bCs/>
        </w:rPr>
      </w:pPr>
      <w:r>
        <w:rPr>
          <w:b/>
          <w:bCs/>
        </w:rPr>
        <w:t xml:space="preserve">Övrig information </w:t>
      </w:r>
      <w:r w:rsidR="00D01FF8">
        <w:rPr>
          <w:b/>
          <w:bCs/>
        </w:rPr>
        <w:t>företaget</w:t>
      </w:r>
      <w:r>
        <w:rPr>
          <w:b/>
          <w:bCs/>
        </w:rPr>
        <w:t xml:space="preserve"> vill lämna:</w:t>
      </w:r>
    </w:p>
    <w:p w14:paraId="07E36944" w14:textId="77777777" w:rsidR="00313C74" w:rsidRPr="00C7504A" w:rsidRDefault="00313C74" w:rsidP="00313C74">
      <w:r w:rsidRPr="00C7504A">
        <w:t xml:space="preserve"> </w:t>
      </w:r>
      <w:sdt>
        <w:sdtPr>
          <w:id w:val="-582453412"/>
          <w:placeholder>
            <w:docPart w:val="F30E88D71C5A4218815E76D55B25ECB0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89378C" w:rsidRPr="004447D7">
            <w:rPr>
              <w:rStyle w:val="Platshllartext"/>
            </w:rPr>
            <w:t>Klicka eller tryck här för att ange text.</w:t>
          </w:r>
        </w:sdtContent>
      </w:sdt>
    </w:p>
    <w:p w14:paraId="3A4A000A" w14:textId="77777777" w:rsidR="00313C74" w:rsidRDefault="00313C74">
      <w:pPr>
        <w:rPr>
          <w:b/>
          <w:bCs/>
        </w:rPr>
      </w:pPr>
      <w:r>
        <w:rPr>
          <w:b/>
          <w:bCs/>
        </w:rPr>
        <w:br w:type="page"/>
      </w:r>
    </w:p>
    <w:p w14:paraId="43F04B29" w14:textId="77777777" w:rsidR="00D01FF8" w:rsidRDefault="00D01FF8" w:rsidP="00C7504A">
      <w:pPr>
        <w:rPr>
          <w:b/>
          <w:bCs/>
        </w:rPr>
      </w:pPr>
    </w:p>
    <w:p w14:paraId="74804154" w14:textId="77777777" w:rsidR="00C7504A" w:rsidRDefault="00C7504A" w:rsidP="00C7504A">
      <w:pPr>
        <w:rPr>
          <w:b/>
          <w:bCs/>
        </w:rPr>
      </w:pPr>
      <w:r w:rsidRPr="00C7504A">
        <w:rPr>
          <w:b/>
          <w:bCs/>
        </w:rPr>
        <w:t>Försäkran</w:t>
      </w:r>
    </w:p>
    <w:p w14:paraId="775720C2" w14:textId="77777777" w:rsidR="00C7504A" w:rsidRPr="00C7504A" w:rsidRDefault="00C7504A" w:rsidP="00C7504A">
      <w:pPr>
        <w:rPr>
          <w:b/>
          <w:bCs/>
        </w:rPr>
      </w:pPr>
      <w:r w:rsidRPr="00C7504A">
        <w:t>Jag försäkrar att lämnade uppgifter är riktiga och att jag omgående meddelar FAR om förutsättningarna förändras.</w:t>
      </w:r>
    </w:p>
    <w:p w14:paraId="6490AC62" w14:textId="77777777" w:rsidR="00C7504A" w:rsidRPr="00C7504A" w:rsidRDefault="00C7504A" w:rsidP="00C7504A">
      <w:r w:rsidRPr="00C7504A">
        <w:t>Ort och datum</w:t>
      </w:r>
    </w:p>
    <w:p w14:paraId="1D3219D3" w14:textId="77777777" w:rsidR="0089378C" w:rsidRDefault="005C4047" w:rsidP="00C7504A">
      <w:sdt>
        <w:sdtPr>
          <w:id w:val="1446276418"/>
          <w:placeholder>
            <w:docPart w:val="57F1BCF306E74BFBA0F2038609CABCC0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="0089378C" w:rsidRPr="004447D7">
            <w:rPr>
              <w:rStyle w:val="Platshllartext"/>
            </w:rPr>
            <w:t>Klicka eller tryck här för att ange text.</w:t>
          </w:r>
        </w:sdtContent>
      </w:sdt>
      <w:r w:rsidR="0089378C" w:rsidRPr="00C7504A">
        <w:t xml:space="preserve"> </w:t>
      </w:r>
    </w:p>
    <w:p w14:paraId="26156E8C" w14:textId="77777777" w:rsidR="00C7504A" w:rsidRDefault="00C7504A" w:rsidP="00C7504A">
      <w:r w:rsidRPr="00C7504A">
        <w:t>Underskrift</w:t>
      </w:r>
    </w:p>
    <w:p w14:paraId="1F3EC1DC" w14:textId="77777777" w:rsidR="00D01FF8" w:rsidRPr="00C7504A" w:rsidRDefault="00D01FF8" w:rsidP="00C7504A"/>
    <w:p w14:paraId="459FD5F6" w14:textId="77777777" w:rsidR="00C7504A" w:rsidRPr="00C7504A" w:rsidRDefault="00C7504A" w:rsidP="00C7504A">
      <w:r w:rsidRPr="00C7504A">
        <w:t>...........................................................</w:t>
      </w:r>
    </w:p>
    <w:p w14:paraId="1FE00B52" w14:textId="77777777" w:rsidR="0089378C" w:rsidRDefault="00C7504A" w:rsidP="00C7504A">
      <w:r w:rsidRPr="00C7504A">
        <w:t>Namnförtydligande</w:t>
      </w:r>
    </w:p>
    <w:p w14:paraId="711F112B" w14:textId="77777777" w:rsidR="00C7504A" w:rsidRPr="00C7504A" w:rsidRDefault="0089378C" w:rsidP="00C7504A">
      <w:r w:rsidRPr="0089378C">
        <w:t xml:space="preserve"> </w:t>
      </w:r>
      <w:sdt>
        <w:sdtPr>
          <w:id w:val="-1319191193"/>
          <w:placeholder>
            <w:docPart w:val="993212C7140942C3894AC8CDD2AF7DDC"/>
          </w:placeholder>
          <w:showingPlcHdr/>
          <w:text/>
        </w:sdtPr>
        <w:sdtEndPr>
          <w:rPr>
            <w:b/>
            <w:bCs/>
            <w:u w:val="single"/>
          </w:rPr>
        </w:sdtEndPr>
        <w:sdtContent>
          <w:r w:rsidRPr="004447D7">
            <w:rPr>
              <w:rStyle w:val="Platshllartext"/>
            </w:rPr>
            <w:t>Klicka eller tryck här för att ange text.</w:t>
          </w:r>
        </w:sdtContent>
      </w:sdt>
    </w:p>
    <w:p w14:paraId="4FE28A4B" w14:textId="77777777" w:rsidR="0055429B" w:rsidRDefault="0055429B"/>
    <w:p w14:paraId="40E039D6" w14:textId="77777777" w:rsidR="00FB20B8" w:rsidRDefault="00FB20B8"/>
    <w:p w14:paraId="7517915E" w14:textId="77777777" w:rsidR="00FB20B8" w:rsidRDefault="00FB20B8">
      <w:r>
        <w:t xml:space="preserve">Skickas </w:t>
      </w:r>
      <w:r w:rsidRPr="00D01FF8">
        <w:t>till FAR:s kvalitetssekretariat (</w:t>
      </w:r>
      <w:hyperlink r:id="rId10" w:history="1">
        <w:r w:rsidRPr="00D01FF8">
          <w:rPr>
            <w:rStyle w:val="Hyperlnk"/>
          </w:rPr>
          <w:t>kvalitetskontroll@far.se</w:t>
        </w:r>
      </w:hyperlink>
      <w:r w:rsidRPr="00D01FF8">
        <w:t>)</w:t>
      </w:r>
    </w:p>
    <w:sectPr w:rsidR="00FB20B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57467" w14:textId="77777777" w:rsidR="005C4047" w:rsidRDefault="005C4047" w:rsidP="00313C74">
      <w:pPr>
        <w:spacing w:after="0" w:line="240" w:lineRule="auto"/>
      </w:pPr>
      <w:r>
        <w:separator/>
      </w:r>
    </w:p>
  </w:endnote>
  <w:endnote w:type="continuationSeparator" w:id="0">
    <w:p w14:paraId="7C796FB2" w14:textId="77777777" w:rsidR="005C4047" w:rsidRDefault="005C4047" w:rsidP="00313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1C07" w14:textId="77777777" w:rsidR="005C4047" w:rsidRDefault="005C4047" w:rsidP="00313C74">
      <w:pPr>
        <w:spacing w:after="0" w:line="240" w:lineRule="auto"/>
      </w:pPr>
      <w:r>
        <w:separator/>
      </w:r>
    </w:p>
  </w:footnote>
  <w:footnote w:type="continuationSeparator" w:id="0">
    <w:p w14:paraId="57EF9614" w14:textId="77777777" w:rsidR="005C4047" w:rsidRDefault="005C4047" w:rsidP="00313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68D0" w14:textId="77777777" w:rsidR="00313C74" w:rsidRDefault="00313C7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0" locked="1" layoutInCell="1" allowOverlap="1" wp14:anchorId="1E8888F9" wp14:editId="76FB893A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615315" cy="323850"/>
          <wp:effectExtent l="0" t="0" r="0" b="0"/>
          <wp:wrapNone/>
          <wp:docPr id="97" name="Bildobjekt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ga lila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31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54"/>
    <w:rsid w:val="00042EFC"/>
    <w:rsid w:val="00086506"/>
    <w:rsid w:val="00093B8A"/>
    <w:rsid w:val="00270C03"/>
    <w:rsid w:val="00313C74"/>
    <w:rsid w:val="003B0B00"/>
    <w:rsid w:val="0040024C"/>
    <w:rsid w:val="004E14C7"/>
    <w:rsid w:val="00541FA8"/>
    <w:rsid w:val="0055429B"/>
    <w:rsid w:val="005B6687"/>
    <w:rsid w:val="005C4047"/>
    <w:rsid w:val="006D04FC"/>
    <w:rsid w:val="0089378C"/>
    <w:rsid w:val="009242C3"/>
    <w:rsid w:val="00973412"/>
    <w:rsid w:val="009C7678"/>
    <w:rsid w:val="00AF7D54"/>
    <w:rsid w:val="00B209EB"/>
    <w:rsid w:val="00B217CE"/>
    <w:rsid w:val="00B41CFC"/>
    <w:rsid w:val="00B96098"/>
    <w:rsid w:val="00BE2D49"/>
    <w:rsid w:val="00BE4FBB"/>
    <w:rsid w:val="00C26700"/>
    <w:rsid w:val="00C5758E"/>
    <w:rsid w:val="00C7504A"/>
    <w:rsid w:val="00D01FF8"/>
    <w:rsid w:val="00FB20B8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993"/>
  <w15:chartTrackingRefBased/>
  <w15:docId w15:val="{B1E2C98A-DDDE-4907-8FCF-B4B3D243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5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75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5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5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5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5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5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5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5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5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75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5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504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504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504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504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504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504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5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5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5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5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5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504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504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504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5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504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504A"/>
    <w:rPr>
      <w:b/>
      <w:bCs/>
      <w:smallCaps/>
      <w:color w:val="0F4761" w:themeColor="accent1" w:themeShade="BF"/>
      <w:spacing w:val="5"/>
    </w:rPr>
  </w:style>
  <w:style w:type="character" w:styleId="Platshllartext">
    <w:name w:val="Placeholder Text"/>
    <w:basedOn w:val="Standardstycketeckensnitt"/>
    <w:uiPriority w:val="99"/>
    <w:semiHidden/>
    <w:rsid w:val="005B6687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313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13C74"/>
  </w:style>
  <w:style w:type="paragraph" w:styleId="Sidfot">
    <w:name w:val="footer"/>
    <w:basedOn w:val="Normal"/>
    <w:link w:val="SidfotChar"/>
    <w:uiPriority w:val="99"/>
    <w:unhideWhenUsed/>
    <w:rsid w:val="00313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13C74"/>
  </w:style>
  <w:style w:type="character" w:styleId="Hyperlnk">
    <w:name w:val="Hyperlink"/>
    <w:basedOn w:val="Standardstycketeckensnitt"/>
    <w:uiPriority w:val="99"/>
    <w:unhideWhenUsed/>
    <w:rsid w:val="00D01FF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01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valitetskontroll@far.se" TargetMode="External"/><Relationship Id="rId4" Type="http://schemas.openxmlformats.org/officeDocument/2006/relationships/styles" Target="styles.xml"/><Relationship Id="rId9" Type="http://schemas.openxmlformats.org/officeDocument/2006/relationships/hyperlink" Target="mailto:kvalitetskontroll@far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ja\FAR\MEDL%20-%20Kvalitetssekretariatet%20allm&#228;nt%20-%20General\Kvalitetskontroll\KNRed\Diarium\Ans&#246;kan%20om%20uppskov%20med%20kvalitetskontroll%20redovisnings-%20och%20l&#246;netj&#228;nster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F57860238A4086A9D67AB6CED79F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B9EEDD3-58A9-4142-93CA-C694F12F495A}"/>
      </w:docPartPr>
      <w:docPartBody>
        <w:p w:rsidR="00593B92" w:rsidRDefault="00593B92">
          <w:pPr>
            <w:pStyle w:val="54F57860238A4086A9D67AB6CED79F0D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0185A076A534A1587A9F548715ADE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E53464-5815-46E6-B307-5508E7DD5A01}"/>
      </w:docPartPr>
      <w:docPartBody>
        <w:p w:rsidR="00593B92" w:rsidRDefault="00593B92">
          <w:pPr>
            <w:pStyle w:val="E0185A076A534A1587A9F548715ADE62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30BA8CA5BC94FE285FDFA172D850D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23FA37-8891-4353-9420-CF45D7CC86DA}"/>
      </w:docPartPr>
      <w:docPartBody>
        <w:p w:rsidR="00593B92" w:rsidRDefault="00593B92">
          <w:pPr>
            <w:pStyle w:val="530BA8CA5BC94FE285FDFA172D850D1F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E5F218C2DE04819997C0063DA09EA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531448-CE4E-4A91-BA08-CFB490F36594}"/>
      </w:docPartPr>
      <w:docPartBody>
        <w:p w:rsidR="00593B92" w:rsidRDefault="00593B92">
          <w:pPr>
            <w:pStyle w:val="EE5F218C2DE04819997C0063DA09EA68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F058A43CA72423AB324FFBAB841B9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F8F0EB-92BB-43C2-8B42-6BA6F0A7DE53}"/>
      </w:docPartPr>
      <w:docPartBody>
        <w:p w:rsidR="00593B92" w:rsidRDefault="00593B92">
          <w:pPr>
            <w:pStyle w:val="BF058A43CA72423AB324FFBAB841B9B4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950B8C9F8FF43C299A1062BEEB934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740FCC8-6E8F-402E-B404-9AC4F6E3D260}"/>
      </w:docPartPr>
      <w:docPartBody>
        <w:p w:rsidR="00593B92" w:rsidRDefault="00593B92">
          <w:pPr>
            <w:pStyle w:val="6950B8C9F8FF43C299A1062BEEB934FB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68DBA25B5D3471A95A67F677E29F6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EC76F1-C41F-4F10-96DA-1FC50FA32749}"/>
      </w:docPartPr>
      <w:docPartBody>
        <w:p w:rsidR="00593B92" w:rsidRDefault="00593B92">
          <w:pPr>
            <w:pStyle w:val="168DBA25B5D3471A95A67F677E29F6B0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B924AA2DB2A410BA31ED8AEDFA129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4EA416-AE6D-48DA-BA65-B2D4445AE94B}"/>
      </w:docPartPr>
      <w:docPartBody>
        <w:p w:rsidR="00593B92" w:rsidRDefault="00593B92">
          <w:pPr>
            <w:pStyle w:val="BB924AA2DB2A410BA31ED8AEDFA12988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30E88D71C5A4218815E76D55B25EC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E4ADA9-A943-4923-A822-AA3968337ECD}"/>
      </w:docPartPr>
      <w:docPartBody>
        <w:p w:rsidR="00593B92" w:rsidRDefault="00593B92">
          <w:pPr>
            <w:pStyle w:val="F30E88D71C5A4218815E76D55B25ECB0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7F1BCF306E74BFBA0F2038609CABC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6B60F6-A2E7-475E-BD3E-B1431B510D84}"/>
      </w:docPartPr>
      <w:docPartBody>
        <w:p w:rsidR="00593B92" w:rsidRDefault="00593B92">
          <w:pPr>
            <w:pStyle w:val="57F1BCF306E74BFBA0F2038609CABCC0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993212C7140942C3894AC8CDD2AF7D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17711D-F479-4BCB-9149-52FBBD3CCABF}"/>
      </w:docPartPr>
      <w:docPartBody>
        <w:p w:rsidR="00593B92" w:rsidRDefault="00593B92">
          <w:pPr>
            <w:pStyle w:val="993212C7140942C3894AC8CDD2AF7DDC"/>
          </w:pPr>
          <w:r w:rsidRPr="004447D7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92"/>
    <w:rsid w:val="00593B92"/>
    <w:rsid w:val="00C2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666666"/>
    </w:rPr>
  </w:style>
  <w:style w:type="paragraph" w:customStyle="1" w:styleId="54F57860238A4086A9D67AB6CED79F0D">
    <w:name w:val="54F57860238A4086A9D67AB6CED79F0D"/>
  </w:style>
  <w:style w:type="paragraph" w:customStyle="1" w:styleId="E0185A076A534A1587A9F548715ADE62">
    <w:name w:val="E0185A076A534A1587A9F548715ADE62"/>
  </w:style>
  <w:style w:type="paragraph" w:customStyle="1" w:styleId="530BA8CA5BC94FE285FDFA172D850D1F">
    <w:name w:val="530BA8CA5BC94FE285FDFA172D850D1F"/>
  </w:style>
  <w:style w:type="paragraph" w:customStyle="1" w:styleId="EE5F218C2DE04819997C0063DA09EA68">
    <w:name w:val="EE5F218C2DE04819997C0063DA09EA68"/>
  </w:style>
  <w:style w:type="paragraph" w:customStyle="1" w:styleId="BF058A43CA72423AB324FFBAB841B9B4">
    <w:name w:val="BF058A43CA72423AB324FFBAB841B9B4"/>
  </w:style>
  <w:style w:type="paragraph" w:customStyle="1" w:styleId="6950B8C9F8FF43C299A1062BEEB934FB">
    <w:name w:val="6950B8C9F8FF43C299A1062BEEB934FB"/>
  </w:style>
  <w:style w:type="paragraph" w:customStyle="1" w:styleId="168DBA25B5D3471A95A67F677E29F6B0">
    <w:name w:val="168DBA25B5D3471A95A67F677E29F6B0"/>
  </w:style>
  <w:style w:type="paragraph" w:customStyle="1" w:styleId="BB924AA2DB2A410BA31ED8AEDFA12988">
    <w:name w:val="BB924AA2DB2A410BA31ED8AEDFA12988"/>
  </w:style>
  <w:style w:type="paragraph" w:customStyle="1" w:styleId="F30E88D71C5A4218815E76D55B25ECB0">
    <w:name w:val="F30E88D71C5A4218815E76D55B25ECB0"/>
  </w:style>
  <w:style w:type="paragraph" w:customStyle="1" w:styleId="57F1BCF306E74BFBA0F2038609CABCC0">
    <w:name w:val="57F1BCF306E74BFBA0F2038609CABCC0"/>
  </w:style>
  <w:style w:type="paragraph" w:customStyle="1" w:styleId="993212C7140942C3894AC8CDD2AF7DDC">
    <w:name w:val="993212C7140942C3894AC8CDD2AF7D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C67FFB-EB37-4306-97C3-0AF4525E9C94}">
  <we:reference id="wa104178141" version="4.3.3.0" store="sv-SE" storeType="OMEX"/>
  <we:alternateReferences>
    <we:reference id="WA104178141" version="4.3.3.0" store="WA10417814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2b8f0-8d84-4500-9a99-317f584b087c">
      <Terms xmlns="http://schemas.microsoft.com/office/infopath/2007/PartnerControls"/>
    </lcf76f155ced4ddcb4097134ff3c332f>
    <TaxCatchAll xmlns="fe9c7040-ff0a-491f-9312-5f65bb9f89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E541BF7023374BA8C3A9F1C02FBEBF" ma:contentTypeVersion="12" ma:contentTypeDescription="Skapa ett nytt dokument." ma:contentTypeScope="" ma:versionID="34c1abbad5ecdbb48a05db2eb31ff302">
  <xsd:schema xmlns:xsd="http://www.w3.org/2001/XMLSchema" xmlns:xs="http://www.w3.org/2001/XMLSchema" xmlns:p="http://schemas.microsoft.com/office/2006/metadata/properties" xmlns:ns2="85b2b8f0-8d84-4500-9a99-317f584b087c" xmlns:ns3="fe9c7040-ff0a-491f-9312-5f65bb9f8946" targetNamespace="http://schemas.microsoft.com/office/2006/metadata/properties" ma:root="true" ma:fieldsID="cbffeb019da2203d0ce399b8dfdffefa" ns2:_="" ns3:_="">
    <xsd:import namespace="85b2b8f0-8d84-4500-9a99-317f584b087c"/>
    <xsd:import namespace="fe9c7040-ff0a-491f-9312-5f65bb9f89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2b8f0-8d84-4500-9a99-317f584b0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cc942782-35c6-41bd-9db0-22443a64b4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c7040-ff0a-491f-9312-5f65bb9f894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93a75e0-4ee6-410b-a7dd-9bdd99b44406}" ma:internalName="TaxCatchAll" ma:showField="CatchAllData" ma:web="fe9c7040-ff0a-491f-9312-5f65bb9f89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7030F9-BCF1-4D73-A623-B9A95918EE99}">
  <ds:schemaRefs>
    <ds:schemaRef ds:uri="http://schemas.microsoft.com/office/2006/metadata/properties"/>
    <ds:schemaRef ds:uri="http://schemas.microsoft.com/office/infopath/2007/PartnerControls"/>
    <ds:schemaRef ds:uri="85b2b8f0-8d84-4500-9a99-317f584b087c"/>
    <ds:schemaRef ds:uri="fe9c7040-ff0a-491f-9312-5f65bb9f8946"/>
  </ds:schemaRefs>
</ds:datastoreItem>
</file>

<file path=customXml/itemProps2.xml><?xml version="1.0" encoding="utf-8"?>
<ds:datastoreItem xmlns:ds="http://schemas.openxmlformats.org/officeDocument/2006/customXml" ds:itemID="{03283F5F-953B-4431-AE91-AD31B1287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2b8f0-8d84-4500-9a99-317f584b087c"/>
    <ds:schemaRef ds:uri="fe9c7040-ff0a-491f-9312-5f65bb9f8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D8A0A2-398B-4AEF-9404-B3F4462841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9426015-038b-4fb3-85f1-cbbb52076b89}" enabled="0" method="" siteId="{29426015-038b-4fb3-85f1-cbbb52076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Ansökan om uppskov med kvalitetskontroll redovisnings- och lönetjänster </Template>
  <TotalTime>0</TotalTime>
  <Pages>2</Pages>
  <Words>210</Words>
  <Characters>1329</Characters>
  <Application>Microsoft Office Word</Application>
  <DocSecurity>0</DocSecurity>
  <Lines>49</Lines>
  <Paragraphs>41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Jansson</dc:creator>
  <cp:keywords/>
  <dc:description/>
  <cp:lastModifiedBy>Yvonne Jansson</cp:lastModifiedBy>
  <cp:revision>1</cp:revision>
  <dcterms:created xsi:type="dcterms:W3CDTF">2026-09-30T11:21:00Z</dcterms:created>
  <dcterms:modified xsi:type="dcterms:W3CDTF">2026-09-30T11:21:00Z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0x01010049E541BF7023374BA8C3A9F1C02FBEBF</vt:lpwstr>
  </property>
  <property fmtid="{D5CDD505-2E9C-101B-9397-08002B2CF9AE}" pid="3" name="MediaServiceImageTags">
    <vt:lpwstr/>
  </property>
</Properties>
</file>